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600EA" w14:textId="77C9AE7C" w:rsidR="00ED4FA1" w:rsidRPr="00D40AAC" w:rsidRDefault="00BA01A0">
      <w:pPr>
        <w:rPr>
          <w:rFonts w:ascii="Calibri" w:hAnsi="Calibri" w:cs="Arial"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5E8A50" wp14:editId="463C19CD">
            <wp:simplePos x="0" y="0"/>
            <wp:positionH relativeFrom="column">
              <wp:posOffset>4014470</wp:posOffset>
            </wp:positionH>
            <wp:positionV relativeFrom="paragraph">
              <wp:posOffset>194310</wp:posOffset>
            </wp:positionV>
            <wp:extent cx="2114550" cy="760818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2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9"/>
      </w:tblGrid>
      <w:tr w:rsidR="001E292F" w:rsidRPr="00D40AAC" w14:paraId="0E710485" w14:textId="77777777" w:rsidTr="00FE6FDA">
        <w:trPr>
          <w:trHeight w:hRule="exact" w:val="346"/>
        </w:trPr>
        <w:tc>
          <w:tcPr>
            <w:tcW w:w="5239" w:type="dxa"/>
          </w:tcPr>
          <w:p w14:paraId="562DE7EC" w14:textId="77777777" w:rsidR="001E292F" w:rsidRPr="00D40AAC" w:rsidRDefault="00D40AAC" w:rsidP="001E292F">
            <w:pPr>
              <w:rPr>
                <w:rFonts w:ascii="Calibri" w:hAnsi="Calibri" w:cs="Arial"/>
                <w:b/>
              </w:rPr>
            </w:pPr>
            <w:r w:rsidRPr="00D40AAC">
              <w:rPr>
                <w:rFonts w:ascii="Calibri" w:hAnsi="Calibri" w:cs="Arial"/>
                <w:b/>
              </w:rPr>
              <w:t>An den</w:t>
            </w:r>
          </w:p>
          <w:p w14:paraId="3A273D8C" w14:textId="77777777" w:rsidR="00D40AAC" w:rsidRPr="00D40AAC" w:rsidRDefault="00D40AAC" w:rsidP="001E292F">
            <w:pPr>
              <w:rPr>
                <w:rFonts w:ascii="Calibri" w:hAnsi="Calibri" w:cs="Arial"/>
              </w:rPr>
            </w:pPr>
          </w:p>
        </w:tc>
      </w:tr>
      <w:tr w:rsidR="001E292F" w:rsidRPr="00D40AAC" w14:paraId="1A91B218" w14:textId="77777777" w:rsidTr="001E292F">
        <w:trPr>
          <w:trHeight w:hRule="exact" w:val="1971"/>
        </w:trPr>
        <w:tc>
          <w:tcPr>
            <w:tcW w:w="5239" w:type="dxa"/>
          </w:tcPr>
          <w:p w14:paraId="20C721EF" w14:textId="49A91CFB" w:rsidR="004D4402" w:rsidRPr="00D40AAC" w:rsidRDefault="00D40AAC" w:rsidP="00636C5A">
            <w:pPr>
              <w:rPr>
                <w:rFonts w:ascii="Calibri" w:hAnsi="Calibri" w:cs="Arial"/>
                <w:b/>
              </w:rPr>
            </w:pPr>
            <w:r w:rsidRPr="00D40AAC">
              <w:rPr>
                <w:rFonts w:ascii="Calibri" w:hAnsi="Calibri" w:cs="Arial"/>
                <w:b/>
              </w:rPr>
              <w:t>Kreismusikverband Vulkaneifel e. V.</w:t>
            </w:r>
            <w:r w:rsidR="00BA01A0">
              <w:t xml:space="preserve"> </w:t>
            </w:r>
          </w:p>
          <w:p w14:paraId="126D8978" w14:textId="77777777" w:rsidR="00D40AAC" w:rsidRPr="00D40AAC" w:rsidRDefault="00D40AAC" w:rsidP="00636C5A">
            <w:pPr>
              <w:rPr>
                <w:rFonts w:ascii="Calibri" w:hAnsi="Calibri" w:cs="Arial"/>
                <w:b/>
              </w:rPr>
            </w:pPr>
            <w:r w:rsidRPr="00D40AAC">
              <w:rPr>
                <w:rFonts w:ascii="Calibri" w:hAnsi="Calibri" w:cs="Arial"/>
                <w:b/>
              </w:rPr>
              <w:t>z. Hd. Herrn Johannes Born</w:t>
            </w:r>
          </w:p>
          <w:p w14:paraId="0F3F8A8D" w14:textId="77777777" w:rsidR="00D40AAC" w:rsidRPr="00D40AAC" w:rsidRDefault="00D40AAC" w:rsidP="00636C5A">
            <w:pPr>
              <w:rPr>
                <w:rFonts w:ascii="Calibri" w:hAnsi="Calibri" w:cs="Arial"/>
              </w:rPr>
            </w:pPr>
            <w:bookmarkStart w:id="0" w:name="_GoBack"/>
            <w:bookmarkEnd w:id="0"/>
          </w:p>
          <w:p w14:paraId="13B3016B" w14:textId="77777777" w:rsidR="00D40AAC" w:rsidRPr="00D40AAC" w:rsidRDefault="00D40AAC" w:rsidP="00636C5A">
            <w:pPr>
              <w:rPr>
                <w:rFonts w:ascii="Calibri" w:hAnsi="Calibri" w:cs="Arial"/>
              </w:rPr>
            </w:pPr>
            <w:r w:rsidRPr="00D40AAC">
              <w:rPr>
                <w:rFonts w:ascii="Calibri" w:hAnsi="Calibri" w:cs="Arial"/>
              </w:rPr>
              <w:t>Zum Falbachtal 10</w:t>
            </w:r>
          </w:p>
          <w:p w14:paraId="554A1034" w14:textId="77777777" w:rsidR="00D40AAC" w:rsidRPr="00D40AAC" w:rsidRDefault="00D40AAC" w:rsidP="00636C5A">
            <w:pPr>
              <w:rPr>
                <w:rFonts w:ascii="Calibri" w:hAnsi="Calibri" w:cs="Arial"/>
              </w:rPr>
            </w:pPr>
            <w:r w:rsidRPr="00D40AAC">
              <w:rPr>
                <w:rFonts w:ascii="Calibri" w:hAnsi="Calibri" w:cs="Arial"/>
              </w:rPr>
              <w:t>54533 Laufeld</w:t>
            </w:r>
          </w:p>
          <w:p w14:paraId="155C8CC9" w14:textId="77777777" w:rsidR="00D40AAC" w:rsidRPr="00D40AAC" w:rsidRDefault="00D40AAC" w:rsidP="00636C5A">
            <w:pPr>
              <w:rPr>
                <w:rFonts w:ascii="Calibri" w:hAnsi="Calibri" w:cs="Arial"/>
              </w:rPr>
            </w:pPr>
          </w:p>
        </w:tc>
      </w:tr>
    </w:tbl>
    <w:p w14:paraId="626A0999" w14:textId="77777777" w:rsidR="007A676D" w:rsidRDefault="007A676D" w:rsidP="00D22E5B">
      <w:pPr>
        <w:rPr>
          <w:rFonts w:ascii="Calibri" w:hAnsi="Calibri" w:cs="Arial"/>
        </w:rPr>
      </w:pPr>
    </w:p>
    <w:p w14:paraId="18FF2C58" w14:textId="77777777" w:rsidR="00D40AAC" w:rsidRPr="00D40AAC" w:rsidRDefault="00D40AAC" w:rsidP="00D40AAC">
      <w:pPr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_________________, den _________</w:t>
      </w:r>
    </w:p>
    <w:p w14:paraId="1054E5D1" w14:textId="77777777" w:rsidR="00D40AAC" w:rsidRPr="00D40AAC" w:rsidRDefault="00D40AAC" w:rsidP="00D40AAC">
      <w:pPr>
        <w:jc w:val="right"/>
        <w:rPr>
          <w:rFonts w:ascii="Calibri" w:hAnsi="Calibri" w:cs="Arial"/>
          <w:sz w:val="20"/>
        </w:rPr>
      </w:pPr>
      <w:r w:rsidRPr="00D40AAC">
        <w:rPr>
          <w:rFonts w:ascii="Calibri" w:hAnsi="Calibri" w:cs="Arial"/>
          <w:sz w:val="20"/>
        </w:rPr>
        <w:t>Ort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 xml:space="preserve">Datum </w:t>
      </w:r>
      <w:r>
        <w:rPr>
          <w:rFonts w:ascii="Calibri" w:hAnsi="Calibri" w:cs="Arial"/>
          <w:sz w:val="20"/>
        </w:rPr>
        <w:tab/>
      </w:r>
    </w:p>
    <w:p w14:paraId="24013F18" w14:textId="77777777" w:rsidR="00D40AAC" w:rsidRDefault="00D40AAC" w:rsidP="006D3135">
      <w:pPr>
        <w:rPr>
          <w:rFonts w:ascii="Calibri" w:hAnsi="Calibri" w:cs="Arial"/>
          <w:b/>
        </w:rPr>
      </w:pPr>
    </w:p>
    <w:p w14:paraId="5EDE5016" w14:textId="77777777" w:rsidR="009F6239" w:rsidRPr="00D40AAC" w:rsidRDefault="00D40AAC" w:rsidP="006D3135">
      <w:pPr>
        <w:rPr>
          <w:rFonts w:ascii="Calibri" w:hAnsi="Calibri" w:cs="Arial"/>
          <w:b/>
        </w:rPr>
      </w:pPr>
      <w:r w:rsidRPr="00D40AAC">
        <w:rPr>
          <w:rFonts w:ascii="Calibri" w:hAnsi="Calibri" w:cs="Arial"/>
          <w:b/>
        </w:rPr>
        <w:t>Betreff: Antrag auf Ehrung</w:t>
      </w:r>
    </w:p>
    <w:p w14:paraId="11B34A11" w14:textId="77777777" w:rsidR="00D40AAC" w:rsidRDefault="00D40AAC" w:rsidP="006D3135">
      <w:pPr>
        <w:rPr>
          <w:rFonts w:ascii="Calibri" w:hAnsi="Calibri" w:cs="Arial"/>
        </w:rPr>
      </w:pPr>
    </w:p>
    <w:p w14:paraId="262D1B22" w14:textId="77777777" w:rsidR="004A52FD" w:rsidRDefault="004A52FD" w:rsidP="0034006B">
      <w:pPr>
        <w:jc w:val="center"/>
        <w:rPr>
          <w:rFonts w:ascii="Calibri" w:hAnsi="Calibri" w:cs="Arial"/>
          <w:i/>
        </w:rPr>
      </w:pPr>
      <w:r>
        <w:rPr>
          <w:rFonts w:ascii="Calibri" w:hAnsi="Calibri" w:cs="Arial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5D268" wp14:editId="74C5CAC7">
                <wp:simplePos x="0" y="0"/>
                <wp:positionH relativeFrom="column">
                  <wp:posOffset>-186055</wp:posOffset>
                </wp:positionH>
                <wp:positionV relativeFrom="paragraph">
                  <wp:posOffset>71120</wp:posOffset>
                </wp:positionV>
                <wp:extent cx="6276975" cy="771525"/>
                <wp:effectExtent l="19050" t="1905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9BE7D" id="Rechteck 4" o:spid="_x0000_s1026" style="position:absolute;margin-left:-14.65pt;margin-top:5.6pt;width:494.2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" filled="f" strokecolor="red" strokeweight="2.25pt">
                <v:stroke dashstyle="dashDot"/>
              </v:rect>
            </w:pict>
          </mc:Fallback>
        </mc:AlternateContent>
      </w:r>
    </w:p>
    <w:p w14:paraId="2B76C098" w14:textId="77777777" w:rsidR="00D40AAC" w:rsidRPr="004A52FD" w:rsidRDefault="0034006B" w:rsidP="0034006B">
      <w:pPr>
        <w:jc w:val="center"/>
        <w:rPr>
          <w:rFonts w:ascii="Calibri" w:hAnsi="Calibri" w:cs="Arial"/>
          <w:i/>
        </w:rPr>
      </w:pPr>
      <w:r w:rsidRPr="004A52FD">
        <w:rPr>
          <w:rFonts w:ascii="Calibri" w:hAnsi="Calibri" w:cs="Arial"/>
          <w:i/>
        </w:rPr>
        <w:t>Hinweis: Der Antrag muss spätestens 3 Monate vor Ehrungstermin beim KMV Vulkaneifel eingereicht sein</w:t>
      </w:r>
      <w:r w:rsidR="004A52FD">
        <w:rPr>
          <w:rFonts w:ascii="Calibri" w:hAnsi="Calibri" w:cs="Arial"/>
          <w:i/>
        </w:rPr>
        <w:t>!</w:t>
      </w:r>
      <w:r w:rsidRPr="004A52FD">
        <w:rPr>
          <w:rFonts w:ascii="Calibri" w:hAnsi="Calibri" w:cs="Arial"/>
          <w:i/>
        </w:rPr>
        <w:t xml:space="preserve"> Mit Hilfe der (online) Vereinsverwaltung </w:t>
      </w:r>
      <w:proofErr w:type="spellStart"/>
      <w:r w:rsidR="009D743A">
        <w:rPr>
          <w:rFonts w:ascii="Calibri" w:hAnsi="Calibri" w:cs="Arial"/>
          <w:i/>
        </w:rPr>
        <w:t>C</w:t>
      </w:r>
      <w:r w:rsidRPr="004A52FD">
        <w:rPr>
          <w:rFonts w:ascii="Calibri" w:hAnsi="Calibri" w:cs="Arial"/>
          <w:i/>
        </w:rPr>
        <w:t>om</w:t>
      </w:r>
      <w:r w:rsidR="009D743A">
        <w:rPr>
          <w:rFonts w:ascii="Calibri" w:hAnsi="Calibri" w:cs="Arial"/>
          <w:i/>
        </w:rPr>
        <w:t>M</w:t>
      </w:r>
      <w:r w:rsidRPr="004A52FD">
        <w:rPr>
          <w:rFonts w:ascii="Calibri" w:hAnsi="Calibri" w:cs="Arial"/>
          <w:i/>
        </w:rPr>
        <w:t>usic</w:t>
      </w:r>
      <w:proofErr w:type="spellEnd"/>
      <w:r w:rsidRPr="004A52FD">
        <w:rPr>
          <w:rFonts w:ascii="Calibri" w:hAnsi="Calibri" w:cs="Arial"/>
          <w:i/>
        </w:rPr>
        <w:t xml:space="preserve"> können Anträge auch online eingereicht werden!</w:t>
      </w:r>
    </w:p>
    <w:p w14:paraId="05C74783" w14:textId="77777777" w:rsidR="0034006B" w:rsidRDefault="0034006B" w:rsidP="006D3135">
      <w:pPr>
        <w:rPr>
          <w:rFonts w:ascii="Calibri" w:hAnsi="Calibri" w:cs="Arial"/>
        </w:rPr>
      </w:pPr>
    </w:p>
    <w:p w14:paraId="490F1A39" w14:textId="77777777" w:rsidR="0034006B" w:rsidRDefault="0034006B" w:rsidP="006D3135">
      <w:pPr>
        <w:rPr>
          <w:rFonts w:ascii="Calibri" w:hAnsi="Calibri" w:cs="Arial"/>
        </w:rPr>
      </w:pPr>
    </w:p>
    <w:p w14:paraId="636DC7EF" w14:textId="77777777" w:rsidR="00D40AAC" w:rsidRPr="004A52FD" w:rsidRDefault="00D40AAC" w:rsidP="006D3135">
      <w:pPr>
        <w:rPr>
          <w:rFonts w:ascii="Calibri" w:hAnsi="Calibri" w:cs="Arial"/>
          <w:b/>
        </w:rPr>
      </w:pPr>
      <w:r w:rsidRPr="004A52FD">
        <w:rPr>
          <w:rFonts w:ascii="Calibri" w:hAnsi="Calibri" w:cs="Arial"/>
          <w:b/>
        </w:rPr>
        <w:t>Musikverein:</w:t>
      </w:r>
      <w:r w:rsidRPr="004A52FD">
        <w:rPr>
          <w:rFonts w:ascii="Calibri" w:hAnsi="Calibri" w:cs="Arial"/>
          <w:b/>
        </w:rPr>
        <w:tab/>
      </w:r>
      <w:r w:rsidRPr="004A52FD">
        <w:rPr>
          <w:rFonts w:ascii="Calibri" w:hAnsi="Calibri" w:cs="Arial"/>
          <w:b/>
        </w:rPr>
        <w:tab/>
        <w:t>________________________________</w:t>
      </w:r>
    </w:p>
    <w:p w14:paraId="059C03C1" w14:textId="77777777" w:rsidR="00D40AAC" w:rsidRPr="004A52FD" w:rsidRDefault="00D40AAC" w:rsidP="006D3135">
      <w:pPr>
        <w:rPr>
          <w:rFonts w:ascii="Calibri" w:hAnsi="Calibri" w:cs="Arial"/>
          <w:b/>
        </w:rPr>
      </w:pPr>
    </w:p>
    <w:p w14:paraId="4D48B41E" w14:textId="77777777" w:rsidR="00D40AAC" w:rsidRPr="004A52FD" w:rsidRDefault="00D40AAC" w:rsidP="006D3135">
      <w:pPr>
        <w:rPr>
          <w:rFonts w:ascii="Calibri" w:hAnsi="Calibri" w:cs="Arial"/>
          <w:b/>
        </w:rPr>
      </w:pPr>
      <w:r w:rsidRPr="004A52FD">
        <w:rPr>
          <w:rFonts w:ascii="Calibri" w:hAnsi="Calibri" w:cs="Arial"/>
          <w:b/>
        </w:rPr>
        <w:t>Ansprechperson:</w:t>
      </w:r>
      <w:r w:rsidRPr="004A52FD">
        <w:rPr>
          <w:rFonts w:ascii="Calibri" w:hAnsi="Calibri" w:cs="Arial"/>
          <w:b/>
        </w:rPr>
        <w:tab/>
        <w:t>________________________________</w:t>
      </w:r>
    </w:p>
    <w:p w14:paraId="7932B4CB" w14:textId="77777777" w:rsidR="00D40AAC" w:rsidRDefault="00D40AAC" w:rsidP="006D3135">
      <w:pPr>
        <w:rPr>
          <w:rFonts w:ascii="Calibri" w:hAnsi="Calibri" w:cs="Arial"/>
        </w:rPr>
      </w:pPr>
    </w:p>
    <w:p w14:paraId="294EBE0B" w14:textId="77777777" w:rsidR="00D40AAC" w:rsidRDefault="00D40AAC" w:rsidP="006D3135">
      <w:pPr>
        <w:rPr>
          <w:rFonts w:ascii="Calibri" w:hAnsi="Calibri" w:cs="Arial"/>
        </w:rPr>
      </w:pPr>
    </w:p>
    <w:p w14:paraId="4CDD6DDC" w14:textId="77777777" w:rsidR="00D40AAC" w:rsidRDefault="00D40AAC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Hiermit möchte ich Ehrungen für folgende Musiker beantragen:</w:t>
      </w:r>
    </w:p>
    <w:p w14:paraId="65CC5DCC" w14:textId="77777777" w:rsidR="00D40AAC" w:rsidRDefault="00D40AAC" w:rsidP="006D3135">
      <w:pPr>
        <w:rPr>
          <w:rFonts w:ascii="Calibri" w:hAnsi="Calibri" w:cs="Arial"/>
        </w:rPr>
      </w:pPr>
    </w:p>
    <w:p w14:paraId="6C3742E2" w14:textId="77777777" w:rsidR="00D40AAC" w:rsidRDefault="00D40AAC" w:rsidP="006D3135">
      <w:pPr>
        <w:rPr>
          <w:rFonts w:ascii="Calibri" w:hAnsi="Calibri" w:cs="Arial"/>
        </w:rPr>
      </w:pPr>
    </w:p>
    <w:tbl>
      <w:tblPr>
        <w:tblStyle w:val="Tabellenraster"/>
        <w:tblW w:w="5708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556"/>
        <w:gridCol w:w="2329"/>
        <w:gridCol w:w="1090"/>
        <w:gridCol w:w="830"/>
        <w:gridCol w:w="948"/>
        <w:gridCol w:w="1785"/>
        <w:gridCol w:w="1398"/>
        <w:gridCol w:w="1418"/>
      </w:tblGrid>
      <w:tr w:rsidR="00D40AAC" w14:paraId="661CBAD0" w14:textId="77777777" w:rsidTr="00D40AAC">
        <w:trPr>
          <w:trHeight w:val="257"/>
        </w:trPr>
        <w:tc>
          <w:tcPr>
            <w:tcW w:w="268" w:type="pct"/>
            <w:vMerge w:val="restart"/>
            <w:vAlign w:val="bottom"/>
          </w:tcPr>
          <w:p w14:paraId="1F0DC7E6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Nr.</w:t>
            </w:r>
          </w:p>
        </w:tc>
        <w:tc>
          <w:tcPr>
            <w:tcW w:w="1124" w:type="pct"/>
            <w:vMerge w:val="restart"/>
            <w:vAlign w:val="bottom"/>
          </w:tcPr>
          <w:p w14:paraId="6EBA7654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Name</w:t>
            </w:r>
          </w:p>
        </w:tc>
        <w:tc>
          <w:tcPr>
            <w:tcW w:w="526" w:type="pct"/>
            <w:vMerge w:val="restart"/>
            <w:vAlign w:val="bottom"/>
          </w:tcPr>
          <w:p w14:paraId="025A6211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geb. am</w:t>
            </w:r>
          </w:p>
        </w:tc>
        <w:tc>
          <w:tcPr>
            <w:tcW w:w="859" w:type="pct"/>
            <w:gridSpan w:val="2"/>
            <w:vAlign w:val="center"/>
          </w:tcPr>
          <w:p w14:paraId="6070C8DE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aktiv</w:t>
            </w:r>
          </w:p>
        </w:tc>
        <w:tc>
          <w:tcPr>
            <w:tcW w:w="862" w:type="pct"/>
            <w:vMerge w:val="restart"/>
            <w:vAlign w:val="bottom"/>
          </w:tcPr>
          <w:p w14:paraId="61D6CA4F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im Musikverein</w:t>
            </w:r>
          </w:p>
        </w:tc>
        <w:tc>
          <w:tcPr>
            <w:tcW w:w="675" w:type="pct"/>
            <w:vMerge w:val="restart"/>
            <w:vAlign w:val="bottom"/>
          </w:tcPr>
          <w:p w14:paraId="081C2B7E" w14:textId="77777777" w:rsidR="00D40AAC" w:rsidRPr="00D40AAC" w:rsidRDefault="00EA36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Summe aktive Zeit</w:t>
            </w:r>
          </w:p>
        </w:tc>
        <w:tc>
          <w:tcPr>
            <w:tcW w:w="685" w:type="pct"/>
            <w:vMerge w:val="restart"/>
            <w:vAlign w:val="bottom"/>
          </w:tcPr>
          <w:p w14:paraId="3BBD3EBD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beantragte Ehrung</w:t>
            </w:r>
          </w:p>
        </w:tc>
      </w:tr>
      <w:tr w:rsidR="00D40AAC" w14:paraId="2F377627" w14:textId="77777777" w:rsidTr="00D40AAC">
        <w:trPr>
          <w:trHeight w:val="311"/>
        </w:trPr>
        <w:tc>
          <w:tcPr>
            <w:tcW w:w="268" w:type="pct"/>
            <w:vMerge/>
            <w:vAlign w:val="center"/>
          </w:tcPr>
          <w:p w14:paraId="7737BBD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4" w:type="pct"/>
            <w:vMerge/>
            <w:vAlign w:val="center"/>
          </w:tcPr>
          <w:p w14:paraId="302D1D3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Merge/>
            <w:vAlign w:val="center"/>
          </w:tcPr>
          <w:p w14:paraId="4DC77E9B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7950EB27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von</w:t>
            </w:r>
          </w:p>
        </w:tc>
        <w:tc>
          <w:tcPr>
            <w:tcW w:w="457" w:type="pct"/>
            <w:vAlign w:val="center"/>
          </w:tcPr>
          <w:p w14:paraId="305A381F" w14:textId="77777777" w:rsidR="00D40AAC" w:rsidRPr="00D40AAC" w:rsidRDefault="00D40AAC" w:rsidP="00D40AA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D40AAC">
              <w:rPr>
                <w:rFonts w:asciiTheme="minorHAnsi" w:hAnsiTheme="minorHAnsi" w:cstheme="minorHAnsi"/>
                <w:szCs w:val="22"/>
              </w:rPr>
              <w:t>bis</w:t>
            </w:r>
          </w:p>
        </w:tc>
        <w:tc>
          <w:tcPr>
            <w:tcW w:w="862" w:type="pct"/>
            <w:vMerge/>
            <w:vAlign w:val="center"/>
          </w:tcPr>
          <w:p w14:paraId="1027C7F8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Merge/>
            <w:vAlign w:val="center"/>
          </w:tcPr>
          <w:p w14:paraId="612F2C3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Merge/>
            <w:vAlign w:val="center"/>
          </w:tcPr>
          <w:p w14:paraId="69C1145F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514035F0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7DBC7062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24" w:type="pct"/>
            <w:vAlign w:val="center"/>
          </w:tcPr>
          <w:p w14:paraId="413064F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789E8A9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7537661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6953A8C3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497E342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09A3AAE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66E0985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66252A10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27622236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24" w:type="pct"/>
            <w:vAlign w:val="center"/>
          </w:tcPr>
          <w:p w14:paraId="7AC74C4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4AC637C1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3155B99C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40BE6EF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64B4A72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017DEC8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56E68FB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514E162B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3ACB9C67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24" w:type="pct"/>
            <w:vAlign w:val="center"/>
          </w:tcPr>
          <w:p w14:paraId="303BE72C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05204EF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4382144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704FAFC4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3C16EE3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56BD58C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39035E8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34C7E414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3BB54125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24" w:type="pct"/>
            <w:vAlign w:val="center"/>
          </w:tcPr>
          <w:p w14:paraId="3390F3E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5AE96EA8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4847146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69E66013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46009CA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2085C3A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46AEA39F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2EB94CDB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73859A85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124" w:type="pct"/>
            <w:vAlign w:val="center"/>
          </w:tcPr>
          <w:p w14:paraId="6785D68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1484D15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465FC29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62B8AF0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621EDA9B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54B5685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4E6FB681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4363C755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15C626CF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124" w:type="pct"/>
            <w:vAlign w:val="center"/>
          </w:tcPr>
          <w:p w14:paraId="6DCB7DFB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32ACFB8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313A088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1A666D34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667819E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2886FE6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5DDB5BF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666D8FAF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65E2CEFC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124" w:type="pct"/>
            <w:vAlign w:val="center"/>
          </w:tcPr>
          <w:p w14:paraId="492B81D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252135AE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0615118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714D4BA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3D5CB5B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28B4EC9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3FE59AB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4FA7AE69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142E1CAC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124" w:type="pct"/>
            <w:vAlign w:val="center"/>
          </w:tcPr>
          <w:p w14:paraId="480E9BC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737AB1A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44FD37E4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41560DE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1D603C3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0FF3205D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7D2D587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6DF4C4DA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6EDAE29C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124" w:type="pct"/>
            <w:vAlign w:val="center"/>
          </w:tcPr>
          <w:p w14:paraId="5E346D29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1C4CACB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448AB4C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18454CDF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35A2CB0C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4154628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5D53ABD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7C710730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6230C64B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124" w:type="pct"/>
            <w:vAlign w:val="center"/>
          </w:tcPr>
          <w:p w14:paraId="0434290E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6017B09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07DE54AB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7762E65B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282C20C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3FF2458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4C62916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2A7F1DB7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172DB66C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124" w:type="pct"/>
            <w:vAlign w:val="center"/>
          </w:tcPr>
          <w:p w14:paraId="4FBC1BFC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7E8A68B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1EE009F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13EB790A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4B8F3778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504FD155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211E8272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  <w:tr w:rsidR="00D40AAC" w14:paraId="0C061048" w14:textId="77777777" w:rsidTr="00D40AAC">
        <w:trPr>
          <w:trHeight w:val="510"/>
        </w:trPr>
        <w:tc>
          <w:tcPr>
            <w:tcW w:w="268" w:type="pct"/>
            <w:vAlign w:val="center"/>
          </w:tcPr>
          <w:p w14:paraId="69A3C833" w14:textId="77777777" w:rsidR="00D40AAC" w:rsidRPr="0034006B" w:rsidRDefault="00D40AAC" w:rsidP="00D40AA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4006B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124" w:type="pct"/>
            <w:vAlign w:val="center"/>
          </w:tcPr>
          <w:p w14:paraId="4B443ABF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14:paraId="138E92A6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" w:type="pct"/>
            <w:vAlign w:val="center"/>
          </w:tcPr>
          <w:p w14:paraId="5F9C94F0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7" w:type="pct"/>
            <w:vAlign w:val="center"/>
          </w:tcPr>
          <w:p w14:paraId="150AA297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pct"/>
            <w:vAlign w:val="center"/>
          </w:tcPr>
          <w:p w14:paraId="540C47CE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5" w:type="pct"/>
            <w:vAlign w:val="center"/>
          </w:tcPr>
          <w:p w14:paraId="762B9894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5" w:type="pct"/>
            <w:vAlign w:val="center"/>
          </w:tcPr>
          <w:p w14:paraId="01895171" w14:textId="77777777" w:rsidR="00D40AAC" w:rsidRPr="00831FAE" w:rsidRDefault="00D40AAC" w:rsidP="00D40AAC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AB3E6C" w14:textId="77777777" w:rsidR="00D40AAC" w:rsidRDefault="00D40AAC" w:rsidP="006D3135">
      <w:pPr>
        <w:rPr>
          <w:rFonts w:ascii="Calibri" w:hAnsi="Calibri" w:cs="Arial"/>
        </w:rPr>
      </w:pPr>
    </w:p>
    <w:p w14:paraId="47869747" w14:textId="77777777" w:rsidR="00D40AAC" w:rsidRDefault="00D40AAC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Die Ehrung soll …</w:t>
      </w:r>
    </w:p>
    <w:p w14:paraId="11665F74" w14:textId="77777777" w:rsidR="00D40AAC" w:rsidRDefault="00D40AAC" w:rsidP="006D3135">
      <w:pPr>
        <w:rPr>
          <w:rFonts w:ascii="Calibri" w:hAnsi="Calibri" w:cs="Arial"/>
        </w:rPr>
      </w:pPr>
    </w:p>
    <w:p w14:paraId="1F68A4C2" w14:textId="77777777" w:rsidR="00D40AAC" w:rsidRDefault="00D40AAC" w:rsidP="006D3135">
      <w:pPr>
        <w:rPr>
          <w:rFonts w:ascii="Calibri" w:hAnsi="Calibri" w:cs="Arial"/>
        </w:rPr>
      </w:pPr>
      <w:proofErr w:type="gramStart"/>
      <w:r>
        <w:rPr>
          <w:rFonts w:ascii="Calibri" w:hAnsi="Calibri" w:cs="Arial"/>
        </w:rPr>
        <w:t xml:space="preserve">(  </w:t>
      </w:r>
      <w:proofErr w:type="gramEnd"/>
      <w:r>
        <w:rPr>
          <w:rFonts w:ascii="Calibri" w:hAnsi="Calibri" w:cs="Arial"/>
        </w:rPr>
        <w:t xml:space="preserve"> )   … durch den KMV</w:t>
      </w:r>
      <w:r w:rsidR="00E8683A">
        <w:rPr>
          <w:rFonts w:ascii="Calibri" w:hAnsi="Calibri" w:cs="Arial"/>
        </w:rPr>
        <w:t xml:space="preserve"> …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proofErr w:type="gramStart"/>
      <w:r>
        <w:rPr>
          <w:rFonts w:ascii="Calibri" w:hAnsi="Calibri" w:cs="Arial"/>
        </w:rPr>
        <w:t xml:space="preserve">(  </w:t>
      </w:r>
      <w:proofErr w:type="gramEnd"/>
      <w:r>
        <w:rPr>
          <w:rFonts w:ascii="Calibri" w:hAnsi="Calibri" w:cs="Arial"/>
        </w:rPr>
        <w:t xml:space="preserve"> )   … in eigener Regie</w:t>
      </w:r>
      <w:r w:rsidR="00E8683A">
        <w:rPr>
          <w:rFonts w:ascii="Calibri" w:hAnsi="Calibri" w:cs="Arial"/>
        </w:rPr>
        <w:t xml:space="preserve"> …</w:t>
      </w:r>
    </w:p>
    <w:p w14:paraId="0C85621F" w14:textId="77777777" w:rsidR="00D40AAC" w:rsidRDefault="00D40AAC" w:rsidP="006D3135">
      <w:pPr>
        <w:rPr>
          <w:rFonts w:ascii="Calibri" w:hAnsi="Calibri" w:cs="Arial"/>
        </w:rPr>
      </w:pPr>
    </w:p>
    <w:p w14:paraId="74120937" w14:textId="77777777" w:rsidR="00E8683A" w:rsidRPr="00E8683A" w:rsidRDefault="00E8683A" w:rsidP="00E8683A">
      <w:p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</w:rPr>
        <w:t xml:space="preserve">… </w:t>
      </w:r>
      <w:r w:rsidR="00D40AAC">
        <w:rPr>
          <w:rFonts w:ascii="Calibri" w:hAnsi="Calibri" w:cs="Arial"/>
        </w:rPr>
        <w:t>am</w:t>
      </w:r>
      <w:r>
        <w:rPr>
          <w:rFonts w:ascii="Calibri" w:hAnsi="Calibri" w:cs="Arial"/>
        </w:rPr>
        <w:t xml:space="preserve"> </w:t>
      </w:r>
      <w:r w:rsidR="00D40AAC">
        <w:rPr>
          <w:rFonts w:ascii="Calibri" w:hAnsi="Calibri" w:cs="Arial"/>
        </w:rPr>
        <w:t>_______________</w:t>
      </w:r>
      <w:r>
        <w:rPr>
          <w:rFonts w:ascii="Calibri" w:hAnsi="Calibri" w:cs="Arial"/>
        </w:rPr>
        <w:t>, den _______________, um _________ Uhr in</w:t>
      </w:r>
      <w:r>
        <w:rPr>
          <w:rFonts w:ascii="Calibri" w:hAnsi="Calibri" w:cs="Arial"/>
        </w:rPr>
        <w:br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Wochentag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 xml:space="preserve">        Datum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Uhrzeit</w:t>
      </w:r>
      <w:r>
        <w:rPr>
          <w:rFonts w:ascii="Calibri" w:hAnsi="Calibri" w:cs="Arial"/>
          <w:sz w:val="20"/>
          <w:szCs w:val="20"/>
        </w:rPr>
        <w:tab/>
      </w:r>
    </w:p>
    <w:p w14:paraId="72F86788" w14:textId="77777777" w:rsidR="00E8683A" w:rsidRDefault="00E8683A" w:rsidP="00E8683A">
      <w:pPr>
        <w:jc w:val="both"/>
        <w:rPr>
          <w:rFonts w:ascii="Calibri" w:hAnsi="Calibri" w:cs="Arial"/>
        </w:rPr>
      </w:pPr>
    </w:p>
    <w:p w14:paraId="3EA8C39E" w14:textId="77777777" w:rsidR="00E8683A" w:rsidRDefault="00E8683A" w:rsidP="00E8683A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____________________________________________________ erfolgen.</w:t>
      </w:r>
    </w:p>
    <w:p w14:paraId="6B655DEF" w14:textId="77777777" w:rsidR="00E8683A" w:rsidRPr="00E8683A" w:rsidRDefault="00E8683A" w:rsidP="00E8683A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       komplette Anschrift, Gebäude, Raum</w:t>
      </w:r>
    </w:p>
    <w:p w14:paraId="2AD19C5A" w14:textId="77777777" w:rsidR="00E8683A" w:rsidRDefault="00E8683A" w:rsidP="00E8683A">
      <w:pPr>
        <w:jc w:val="both"/>
        <w:rPr>
          <w:rFonts w:ascii="Calibri" w:hAnsi="Calibri" w:cs="Arial"/>
        </w:rPr>
      </w:pPr>
    </w:p>
    <w:p w14:paraId="4667EC5B" w14:textId="77777777" w:rsidR="00E8683A" w:rsidRDefault="00E8683A" w:rsidP="00E8683A">
      <w:pPr>
        <w:jc w:val="both"/>
        <w:rPr>
          <w:rFonts w:ascii="Calibri" w:hAnsi="Calibri" w:cs="Arial"/>
        </w:rPr>
      </w:pPr>
    </w:p>
    <w:p w14:paraId="1BE339B9" w14:textId="77777777" w:rsidR="00E8683A" w:rsidRDefault="00E8683A" w:rsidP="006D3135">
      <w:pPr>
        <w:rPr>
          <w:rFonts w:ascii="Calibri" w:hAnsi="Calibri" w:cs="Arial"/>
        </w:rPr>
      </w:pPr>
    </w:p>
    <w:p w14:paraId="772A3FCD" w14:textId="77777777" w:rsidR="00E8683A" w:rsidRDefault="00E8683A" w:rsidP="006D3135">
      <w:pPr>
        <w:rPr>
          <w:rFonts w:ascii="Calibri" w:hAnsi="Calibri" w:cs="Arial"/>
        </w:rPr>
      </w:pPr>
    </w:p>
    <w:p w14:paraId="2ADE9442" w14:textId="77777777" w:rsidR="00E8683A" w:rsidRDefault="00E8683A" w:rsidP="006D3135">
      <w:pPr>
        <w:rPr>
          <w:rFonts w:ascii="Calibri" w:hAnsi="Calibri" w:cs="Arial"/>
        </w:rPr>
      </w:pPr>
    </w:p>
    <w:p w14:paraId="37EA7A53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Mit musikalischen Grüßen.</w:t>
      </w:r>
    </w:p>
    <w:p w14:paraId="39638D88" w14:textId="77777777" w:rsidR="00E8683A" w:rsidRDefault="00E8683A" w:rsidP="006D3135">
      <w:pPr>
        <w:rPr>
          <w:rFonts w:ascii="Calibri" w:hAnsi="Calibri" w:cs="Arial"/>
        </w:rPr>
      </w:pPr>
    </w:p>
    <w:p w14:paraId="3B3969E8" w14:textId="77777777" w:rsidR="00E8683A" w:rsidRDefault="00E8683A" w:rsidP="006D3135">
      <w:pPr>
        <w:rPr>
          <w:rFonts w:ascii="Calibri" w:hAnsi="Calibri" w:cs="Arial"/>
        </w:rPr>
      </w:pPr>
    </w:p>
    <w:p w14:paraId="24A0B868" w14:textId="77777777" w:rsidR="00E8683A" w:rsidRDefault="00E8683A" w:rsidP="006D3135">
      <w:pPr>
        <w:rPr>
          <w:rFonts w:ascii="Calibri" w:hAnsi="Calibri" w:cs="Arial"/>
        </w:rPr>
      </w:pPr>
    </w:p>
    <w:p w14:paraId="44CF406D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________________________</w:t>
      </w:r>
    </w:p>
    <w:p w14:paraId="5DE77CD9" w14:textId="77777777" w:rsidR="00E8683A" w:rsidRPr="00E8683A" w:rsidRDefault="009D5BCF" w:rsidP="006D3135">
      <w:pPr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    </w:t>
      </w:r>
      <w:r w:rsidR="00E8683A" w:rsidRPr="00E8683A">
        <w:rPr>
          <w:rFonts w:ascii="Calibri" w:hAnsi="Calibri" w:cs="Arial"/>
          <w:sz w:val="20"/>
        </w:rPr>
        <w:t>Unterschrift Ansprechperson</w:t>
      </w:r>
    </w:p>
    <w:p w14:paraId="14AD7637" w14:textId="77777777" w:rsidR="00E8683A" w:rsidRDefault="00E8683A" w:rsidP="006D3135">
      <w:pPr>
        <w:rPr>
          <w:rFonts w:ascii="Calibri" w:hAnsi="Calibri" w:cs="Arial"/>
        </w:rPr>
      </w:pPr>
    </w:p>
    <w:p w14:paraId="5D9CC63D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14:paraId="626DFD15" w14:textId="77777777" w:rsidR="00D40AAC" w:rsidRDefault="00D40AAC" w:rsidP="006D3135">
      <w:pPr>
        <w:rPr>
          <w:rFonts w:ascii="Calibri" w:hAnsi="Calibri" w:cs="Arial"/>
        </w:rPr>
      </w:pPr>
    </w:p>
    <w:p w14:paraId="3092F030" w14:textId="77777777" w:rsidR="00D40AAC" w:rsidRDefault="00D40AAC" w:rsidP="006D3135">
      <w:pPr>
        <w:rPr>
          <w:rFonts w:ascii="Calibri" w:hAnsi="Calibri" w:cs="Arial"/>
        </w:rPr>
      </w:pPr>
    </w:p>
    <w:p w14:paraId="101527F3" w14:textId="77777777" w:rsidR="00D40AAC" w:rsidRDefault="00D40AAC" w:rsidP="006D3135">
      <w:pPr>
        <w:rPr>
          <w:rFonts w:ascii="Calibri" w:hAnsi="Calibri" w:cs="Arial"/>
        </w:rPr>
      </w:pPr>
    </w:p>
    <w:p w14:paraId="16AA45D5" w14:textId="77777777" w:rsidR="00D40AAC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---------------------------------------------------------------------------------------------------------------------------</w:t>
      </w:r>
    </w:p>
    <w:p w14:paraId="1D45CAD5" w14:textId="77777777" w:rsidR="00E8683A" w:rsidRDefault="00E8683A" w:rsidP="006D3135">
      <w:pPr>
        <w:rPr>
          <w:rFonts w:ascii="Calibri" w:hAnsi="Calibri" w:cs="Arial"/>
        </w:rPr>
      </w:pPr>
    </w:p>
    <w:p w14:paraId="198307AD" w14:textId="77777777" w:rsidR="00E8683A" w:rsidRDefault="00E8683A" w:rsidP="006D3135">
      <w:pPr>
        <w:rPr>
          <w:rFonts w:ascii="Calibri" w:hAnsi="Calibri" w:cs="Arial"/>
        </w:rPr>
      </w:pPr>
    </w:p>
    <w:p w14:paraId="52CA3776" w14:textId="77777777" w:rsidR="00E8683A" w:rsidRPr="00E8683A" w:rsidRDefault="00E8683A" w:rsidP="00E8683A">
      <w:pPr>
        <w:jc w:val="center"/>
        <w:rPr>
          <w:rFonts w:ascii="Calibri" w:hAnsi="Calibri" w:cs="Arial"/>
          <w:i/>
        </w:rPr>
      </w:pPr>
      <w:r w:rsidRPr="00E8683A">
        <w:rPr>
          <w:rFonts w:ascii="Calibri" w:hAnsi="Calibri" w:cs="Arial"/>
          <w:i/>
        </w:rPr>
        <w:t>Wird vom Kreismusikverband Vulkaneifel ausgefüllt:</w:t>
      </w:r>
    </w:p>
    <w:p w14:paraId="32BE8BE0" w14:textId="77777777" w:rsidR="00E8683A" w:rsidRDefault="00E8683A" w:rsidP="006D3135">
      <w:pPr>
        <w:rPr>
          <w:rFonts w:ascii="Calibri" w:hAnsi="Calibri" w:cs="Arial"/>
        </w:rPr>
      </w:pPr>
    </w:p>
    <w:p w14:paraId="5308DA54" w14:textId="77777777" w:rsidR="00E8683A" w:rsidRDefault="00E8683A" w:rsidP="006D3135">
      <w:pPr>
        <w:rPr>
          <w:rFonts w:ascii="Calibri" w:hAnsi="Calibri" w:cs="Arial"/>
        </w:rPr>
      </w:pPr>
    </w:p>
    <w:p w14:paraId="15ACAD13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Eingang: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_______________________________</w:t>
      </w:r>
    </w:p>
    <w:p w14:paraId="1C785C3D" w14:textId="77777777" w:rsidR="00E8683A" w:rsidRDefault="00E8683A" w:rsidP="006D3135">
      <w:pPr>
        <w:rPr>
          <w:rFonts w:ascii="Calibri" w:hAnsi="Calibri" w:cs="Arial"/>
        </w:rPr>
      </w:pPr>
    </w:p>
    <w:p w14:paraId="50775BB0" w14:textId="77777777" w:rsidR="00E8683A" w:rsidRDefault="00E8683A" w:rsidP="006D3135">
      <w:pPr>
        <w:rPr>
          <w:rFonts w:ascii="Calibri" w:hAnsi="Calibri" w:cs="Arial"/>
        </w:rPr>
      </w:pPr>
    </w:p>
    <w:p w14:paraId="0E054C60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geprüft: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_______________________________</w:t>
      </w:r>
    </w:p>
    <w:p w14:paraId="7C4FC5C1" w14:textId="77777777" w:rsidR="00E8683A" w:rsidRDefault="00E8683A" w:rsidP="006D3135">
      <w:pPr>
        <w:rPr>
          <w:rFonts w:ascii="Calibri" w:hAnsi="Calibri" w:cs="Arial"/>
        </w:rPr>
      </w:pPr>
    </w:p>
    <w:p w14:paraId="1B6276E0" w14:textId="77777777" w:rsidR="00E8683A" w:rsidRDefault="00E8683A" w:rsidP="006D3135">
      <w:pPr>
        <w:rPr>
          <w:rFonts w:ascii="Calibri" w:hAnsi="Calibri" w:cs="Arial"/>
        </w:rPr>
      </w:pPr>
    </w:p>
    <w:p w14:paraId="2B77294C" w14:textId="77777777" w:rsidR="00E8683A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>durchgeführt von:</w:t>
      </w:r>
      <w:r>
        <w:rPr>
          <w:rFonts w:ascii="Calibri" w:hAnsi="Calibri" w:cs="Arial"/>
        </w:rPr>
        <w:tab/>
        <w:t>_______________________________</w:t>
      </w:r>
    </w:p>
    <w:p w14:paraId="15780BC0" w14:textId="77777777" w:rsidR="00E8683A" w:rsidRDefault="00E8683A" w:rsidP="006D3135">
      <w:pPr>
        <w:rPr>
          <w:rFonts w:ascii="Calibri" w:hAnsi="Calibri" w:cs="Arial"/>
        </w:rPr>
      </w:pPr>
    </w:p>
    <w:p w14:paraId="39676EA3" w14:textId="77777777" w:rsidR="00E8683A" w:rsidRDefault="00E8683A" w:rsidP="006D3135">
      <w:pPr>
        <w:rPr>
          <w:rFonts w:ascii="Calibri" w:hAnsi="Calibri" w:cs="Arial"/>
        </w:rPr>
      </w:pPr>
    </w:p>
    <w:p w14:paraId="500C2B4C" w14:textId="77777777" w:rsidR="00E8683A" w:rsidRPr="00D40AAC" w:rsidRDefault="00E8683A" w:rsidP="006D3135">
      <w:pPr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sectPr w:rsidR="00E8683A" w:rsidRPr="00D40AAC" w:rsidSect="0034006B">
      <w:pgSz w:w="11906" w:h="16838"/>
      <w:pgMar w:top="1134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1F361" w14:textId="77777777" w:rsidR="00014BF6" w:rsidRDefault="00014BF6">
      <w:r>
        <w:separator/>
      </w:r>
    </w:p>
  </w:endnote>
  <w:endnote w:type="continuationSeparator" w:id="0">
    <w:p w14:paraId="45C4498E" w14:textId="77777777" w:rsidR="00014BF6" w:rsidRDefault="0001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F883726E-3D52-464F-8381-0BB000163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2834D96-792D-4529-B2C6-4E730442296F}"/>
    <w:embedBold r:id="rId3" w:fontKey="{A15BE8C0-ACCA-4DF6-AED5-EB06A4E745F2}"/>
    <w:embedItalic r:id="rId4" w:fontKey="{DDA66833-4EBA-4A9F-AB43-BFCD219430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B66C0" w14:textId="77777777" w:rsidR="00014BF6" w:rsidRDefault="00014BF6">
      <w:r>
        <w:separator/>
      </w:r>
    </w:p>
  </w:footnote>
  <w:footnote w:type="continuationSeparator" w:id="0">
    <w:p w14:paraId="4AF6E3E6" w14:textId="77777777" w:rsidR="00014BF6" w:rsidRDefault="00014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A94"/>
    <w:multiLevelType w:val="hybridMultilevel"/>
    <w:tmpl w:val="41C813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26FFB"/>
    <w:multiLevelType w:val="hybridMultilevel"/>
    <w:tmpl w:val="59D817E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A16106"/>
    <w:multiLevelType w:val="hybridMultilevel"/>
    <w:tmpl w:val="D910D34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8A816FC"/>
    <w:multiLevelType w:val="hybridMultilevel"/>
    <w:tmpl w:val="9B185B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77"/>
    <w:rsid w:val="00006791"/>
    <w:rsid w:val="00012B51"/>
    <w:rsid w:val="00014BF6"/>
    <w:rsid w:val="00021711"/>
    <w:rsid w:val="00051006"/>
    <w:rsid w:val="00053116"/>
    <w:rsid w:val="00083B13"/>
    <w:rsid w:val="000910DA"/>
    <w:rsid w:val="000923EB"/>
    <w:rsid w:val="000A255D"/>
    <w:rsid w:val="000A619B"/>
    <w:rsid w:val="000B2B1A"/>
    <w:rsid w:val="000D4159"/>
    <w:rsid w:val="000E1104"/>
    <w:rsid w:val="00114EA3"/>
    <w:rsid w:val="00127AEC"/>
    <w:rsid w:val="00127C17"/>
    <w:rsid w:val="00133C3F"/>
    <w:rsid w:val="0014413B"/>
    <w:rsid w:val="00176E62"/>
    <w:rsid w:val="00193773"/>
    <w:rsid w:val="001A185E"/>
    <w:rsid w:val="001A30FC"/>
    <w:rsid w:val="001A7510"/>
    <w:rsid w:val="001B15DC"/>
    <w:rsid w:val="001B22F0"/>
    <w:rsid w:val="001B3E76"/>
    <w:rsid w:val="001D2FE9"/>
    <w:rsid w:val="001E1A9B"/>
    <w:rsid w:val="001E292F"/>
    <w:rsid w:val="001F0119"/>
    <w:rsid w:val="001F3324"/>
    <w:rsid w:val="001F6C57"/>
    <w:rsid w:val="00204038"/>
    <w:rsid w:val="00251059"/>
    <w:rsid w:val="002611F0"/>
    <w:rsid w:val="00262996"/>
    <w:rsid w:val="00276491"/>
    <w:rsid w:val="002842FA"/>
    <w:rsid w:val="002865F6"/>
    <w:rsid w:val="002B5E4E"/>
    <w:rsid w:val="002C1A02"/>
    <w:rsid w:val="002C2D75"/>
    <w:rsid w:val="002C2DB4"/>
    <w:rsid w:val="002E2488"/>
    <w:rsid w:val="002E459B"/>
    <w:rsid w:val="003303DB"/>
    <w:rsid w:val="00331D94"/>
    <w:rsid w:val="00332F7B"/>
    <w:rsid w:val="00334DCF"/>
    <w:rsid w:val="0034006B"/>
    <w:rsid w:val="003462CF"/>
    <w:rsid w:val="00347868"/>
    <w:rsid w:val="003500DB"/>
    <w:rsid w:val="003512D6"/>
    <w:rsid w:val="00352ACF"/>
    <w:rsid w:val="00353B60"/>
    <w:rsid w:val="003542C7"/>
    <w:rsid w:val="0035567F"/>
    <w:rsid w:val="00355796"/>
    <w:rsid w:val="00361B39"/>
    <w:rsid w:val="0036404D"/>
    <w:rsid w:val="00375871"/>
    <w:rsid w:val="0038642E"/>
    <w:rsid w:val="00390EF7"/>
    <w:rsid w:val="003C1C0A"/>
    <w:rsid w:val="003C4B72"/>
    <w:rsid w:val="003C5EF2"/>
    <w:rsid w:val="003D3A68"/>
    <w:rsid w:val="003D757A"/>
    <w:rsid w:val="003E3157"/>
    <w:rsid w:val="003F540E"/>
    <w:rsid w:val="00400837"/>
    <w:rsid w:val="00407B3F"/>
    <w:rsid w:val="00415755"/>
    <w:rsid w:val="0042547E"/>
    <w:rsid w:val="004832F0"/>
    <w:rsid w:val="004A52FD"/>
    <w:rsid w:val="004B1BF2"/>
    <w:rsid w:val="004C1AC9"/>
    <w:rsid w:val="004C32A7"/>
    <w:rsid w:val="004D4402"/>
    <w:rsid w:val="004E3C0C"/>
    <w:rsid w:val="004E4986"/>
    <w:rsid w:val="004F4D79"/>
    <w:rsid w:val="00506A47"/>
    <w:rsid w:val="00540685"/>
    <w:rsid w:val="005449AE"/>
    <w:rsid w:val="00554384"/>
    <w:rsid w:val="00561160"/>
    <w:rsid w:val="00566D1C"/>
    <w:rsid w:val="00573B9D"/>
    <w:rsid w:val="005767EF"/>
    <w:rsid w:val="00587D03"/>
    <w:rsid w:val="0059450E"/>
    <w:rsid w:val="005B4F94"/>
    <w:rsid w:val="005B73FE"/>
    <w:rsid w:val="005E2202"/>
    <w:rsid w:val="005E37BE"/>
    <w:rsid w:val="005E4181"/>
    <w:rsid w:val="00610428"/>
    <w:rsid w:val="006120C1"/>
    <w:rsid w:val="00613EE1"/>
    <w:rsid w:val="00614F7A"/>
    <w:rsid w:val="006155AD"/>
    <w:rsid w:val="00626704"/>
    <w:rsid w:val="00635F21"/>
    <w:rsid w:val="00636C5A"/>
    <w:rsid w:val="0063774F"/>
    <w:rsid w:val="00664AB4"/>
    <w:rsid w:val="00671B81"/>
    <w:rsid w:val="00684D49"/>
    <w:rsid w:val="006C0EE7"/>
    <w:rsid w:val="006D3135"/>
    <w:rsid w:val="006D4F1C"/>
    <w:rsid w:val="006E268F"/>
    <w:rsid w:val="006F7004"/>
    <w:rsid w:val="006F7D9F"/>
    <w:rsid w:val="00700AB1"/>
    <w:rsid w:val="00713479"/>
    <w:rsid w:val="007172B5"/>
    <w:rsid w:val="007222BD"/>
    <w:rsid w:val="00735977"/>
    <w:rsid w:val="0073619B"/>
    <w:rsid w:val="00742286"/>
    <w:rsid w:val="007565FE"/>
    <w:rsid w:val="00770639"/>
    <w:rsid w:val="00771A1C"/>
    <w:rsid w:val="00785B02"/>
    <w:rsid w:val="0079223C"/>
    <w:rsid w:val="007962B3"/>
    <w:rsid w:val="00797550"/>
    <w:rsid w:val="007A4A12"/>
    <w:rsid w:val="007A676D"/>
    <w:rsid w:val="007D010E"/>
    <w:rsid w:val="007D76DB"/>
    <w:rsid w:val="007F26B5"/>
    <w:rsid w:val="007F503A"/>
    <w:rsid w:val="007F6640"/>
    <w:rsid w:val="007F6805"/>
    <w:rsid w:val="007F68D5"/>
    <w:rsid w:val="00821D3A"/>
    <w:rsid w:val="0084483A"/>
    <w:rsid w:val="00857F9B"/>
    <w:rsid w:val="00866ED3"/>
    <w:rsid w:val="00871C8A"/>
    <w:rsid w:val="00874913"/>
    <w:rsid w:val="008759E7"/>
    <w:rsid w:val="00882A67"/>
    <w:rsid w:val="00884798"/>
    <w:rsid w:val="00890693"/>
    <w:rsid w:val="008907A8"/>
    <w:rsid w:val="008A0311"/>
    <w:rsid w:val="008A7237"/>
    <w:rsid w:val="008B3289"/>
    <w:rsid w:val="008B54FC"/>
    <w:rsid w:val="008B6AA1"/>
    <w:rsid w:val="00901E81"/>
    <w:rsid w:val="00902EB1"/>
    <w:rsid w:val="009324B1"/>
    <w:rsid w:val="00936DFB"/>
    <w:rsid w:val="00945C8E"/>
    <w:rsid w:val="00952E9B"/>
    <w:rsid w:val="00954423"/>
    <w:rsid w:val="0095475A"/>
    <w:rsid w:val="00957EBD"/>
    <w:rsid w:val="00960B62"/>
    <w:rsid w:val="00976FA8"/>
    <w:rsid w:val="00986304"/>
    <w:rsid w:val="009867B0"/>
    <w:rsid w:val="009A6B13"/>
    <w:rsid w:val="009B48B2"/>
    <w:rsid w:val="009D1F3B"/>
    <w:rsid w:val="009D5BCF"/>
    <w:rsid w:val="009D743A"/>
    <w:rsid w:val="009F2B49"/>
    <w:rsid w:val="009F5B8A"/>
    <w:rsid w:val="009F6239"/>
    <w:rsid w:val="00A115E0"/>
    <w:rsid w:val="00A13E3B"/>
    <w:rsid w:val="00A322FD"/>
    <w:rsid w:val="00A36FF4"/>
    <w:rsid w:val="00A4624A"/>
    <w:rsid w:val="00A463E7"/>
    <w:rsid w:val="00A5480F"/>
    <w:rsid w:val="00A64989"/>
    <w:rsid w:val="00A67AD3"/>
    <w:rsid w:val="00A87AC1"/>
    <w:rsid w:val="00A96A6A"/>
    <w:rsid w:val="00AA0296"/>
    <w:rsid w:val="00AA729B"/>
    <w:rsid w:val="00AB0556"/>
    <w:rsid w:val="00AB0C88"/>
    <w:rsid w:val="00AC79B0"/>
    <w:rsid w:val="00AE22C2"/>
    <w:rsid w:val="00AF57E1"/>
    <w:rsid w:val="00B062B2"/>
    <w:rsid w:val="00B450C8"/>
    <w:rsid w:val="00B45B88"/>
    <w:rsid w:val="00B51165"/>
    <w:rsid w:val="00B53113"/>
    <w:rsid w:val="00B74F83"/>
    <w:rsid w:val="00B95D2A"/>
    <w:rsid w:val="00BA01A0"/>
    <w:rsid w:val="00BA39A9"/>
    <w:rsid w:val="00BA5890"/>
    <w:rsid w:val="00BB2BF7"/>
    <w:rsid w:val="00BB67C4"/>
    <w:rsid w:val="00BC5E67"/>
    <w:rsid w:val="00BC75BA"/>
    <w:rsid w:val="00BD50B8"/>
    <w:rsid w:val="00BE4E11"/>
    <w:rsid w:val="00BE6F6C"/>
    <w:rsid w:val="00BF595E"/>
    <w:rsid w:val="00BF6C28"/>
    <w:rsid w:val="00BF774E"/>
    <w:rsid w:val="00C03E4A"/>
    <w:rsid w:val="00C10305"/>
    <w:rsid w:val="00C24EA5"/>
    <w:rsid w:val="00C321AC"/>
    <w:rsid w:val="00C44133"/>
    <w:rsid w:val="00C512B4"/>
    <w:rsid w:val="00C561BA"/>
    <w:rsid w:val="00C6475D"/>
    <w:rsid w:val="00C70ACD"/>
    <w:rsid w:val="00C724CC"/>
    <w:rsid w:val="00C762F8"/>
    <w:rsid w:val="00C76FDB"/>
    <w:rsid w:val="00C86D0F"/>
    <w:rsid w:val="00C91F1F"/>
    <w:rsid w:val="00C93530"/>
    <w:rsid w:val="00CB173E"/>
    <w:rsid w:val="00CC735A"/>
    <w:rsid w:val="00CC7742"/>
    <w:rsid w:val="00CD479D"/>
    <w:rsid w:val="00CF0213"/>
    <w:rsid w:val="00CF31D6"/>
    <w:rsid w:val="00CF3D7D"/>
    <w:rsid w:val="00D0147F"/>
    <w:rsid w:val="00D03D56"/>
    <w:rsid w:val="00D05B8C"/>
    <w:rsid w:val="00D142A1"/>
    <w:rsid w:val="00D158DC"/>
    <w:rsid w:val="00D16602"/>
    <w:rsid w:val="00D21AC4"/>
    <w:rsid w:val="00D22E5B"/>
    <w:rsid w:val="00D2790E"/>
    <w:rsid w:val="00D34C0C"/>
    <w:rsid w:val="00D40AAC"/>
    <w:rsid w:val="00D52EB5"/>
    <w:rsid w:val="00D541C1"/>
    <w:rsid w:val="00D600DD"/>
    <w:rsid w:val="00D67BB5"/>
    <w:rsid w:val="00D71253"/>
    <w:rsid w:val="00D77D9A"/>
    <w:rsid w:val="00D828A3"/>
    <w:rsid w:val="00D872BF"/>
    <w:rsid w:val="00DE32B6"/>
    <w:rsid w:val="00DE5387"/>
    <w:rsid w:val="00E156AF"/>
    <w:rsid w:val="00E219CB"/>
    <w:rsid w:val="00E51CBE"/>
    <w:rsid w:val="00E524E8"/>
    <w:rsid w:val="00E53347"/>
    <w:rsid w:val="00E649EB"/>
    <w:rsid w:val="00E67F2C"/>
    <w:rsid w:val="00E72BC0"/>
    <w:rsid w:val="00E76773"/>
    <w:rsid w:val="00E8683A"/>
    <w:rsid w:val="00EA152F"/>
    <w:rsid w:val="00EA36AC"/>
    <w:rsid w:val="00EA6302"/>
    <w:rsid w:val="00EA7962"/>
    <w:rsid w:val="00EB3F18"/>
    <w:rsid w:val="00EB46BF"/>
    <w:rsid w:val="00EB53B4"/>
    <w:rsid w:val="00EB70EB"/>
    <w:rsid w:val="00EC499E"/>
    <w:rsid w:val="00ED4FA1"/>
    <w:rsid w:val="00EE1512"/>
    <w:rsid w:val="00EE231A"/>
    <w:rsid w:val="00EE7F31"/>
    <w:rsid w:val="00EF62C9"/>
    <w:rsid w:val="00F00816"/>
    <w:rsid w:val="00F02181"/>
    <w:rsid w:val="00F33F7D"/>
    <w:rsid w:val="00F45E45"/>
    <w:rsid w:val="00F72478"/>
    <w:rsid w:val="00F7620B"/>
    <w:rsid w:val="00F77537"/>
    <w:rsid w:val="00F930FC"/>
    <w:rsid w:val="00FA31C1"/>
    <w:rsid w:val="00FB1A39"/>
    <w:rsid w:val="00FB57E1"/>
    <w:rsid w:val="00FC2DAE"/>
    <w:rsid w:val="00FC4481"/>
    <w:rsid w:val="00FE5F3A"/>
    <w:rsid w:val="00FE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43F763BF"/>
  <w15:chartTrackingRefBased/>
  <w15:docId w15:val="{AE452028-6B6E-4AE3-A6BC-7BAA237C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Verdana" w:hAnsi="Verdana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after="120"/>
      <w:outlineLvl w:val="0"/>
    </w:pPr>
    <w:rPr>
      <w:rFonts w:ascii="Arial" w:hAnsi="Arial" w:cs="Arial"/>
      <w:b/>
      <w:bCs/>
      <w:kern w:val="32"/>
      <w:sz w:val="2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Cs/>
      <w:iCs/>
      <w:sz w:val="18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Cs/>
      <w:iCs/>
      <w:u w:val="single"/>
    </w:rPr>
  </w:style>
  <w:style w:type="paragraph" w:styleId="berschrift5">
    <w:name w:val="heading 5"/>
    <w:basedOn w:val="Standard"/>
    <w:next w:val="Standard"/>
    <w:qFormat/>
    <w:pPr>
      <w:keepNext/>
      <w:spacing w:before="120"/>
      <w:ind w:left="709" w:firstLine="709"/>
      <w:outlineLvl w:val="4"/>
    </w:pPr>
    <w:rPr>
      <w:rFonts w:ascii="Arial" w:hAnsi="Arial" w:cs="Arial"/>
      <w:bCs/>
      <w:iCs/>
      <w:sz w:val="1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Absenderadresse">
    <w:name w:val="Absenderadresse"/>
    <w:basedOn w:val="Standard"/>
  </w:style>
  <w:style w:type="paragraph" w:customStyle="1" w:styleId="AbsenderimKuvertfenster">
    <w:name w:val="Absender im Kuvertfenster"/>
    <w:basedOn w:val="Standard"/>
  </w:style>
  <w:style w:type="paragraph" w:customStyle="1" w:styleId="Briefkopfadresse">
    <w:name w:val="Briefkopfadresse"/>
    <w:basedOn w:val="Standard"/>
  </w:style>
  <w:style w:type="paragraph" w:styleId="Datum">
    <w:name w:val="Date"/>
    <w:basedOn w:val="Standard"/>
    <w:next w:val="Standard"/>
  </w:style>
  <w:style w:type="paragraph" w:styleId="Gruformel">
    <w:name w:val="Closing"/>
    <w:basedOn w:val="Standard"/>
  </w:style>
  <w:style w:type="paragraph" w:styleId="Unterschrift">
    <w:name w:val="Signature"/>
    <w:basedOn w:val="Standard"/>
  </w:style>
  <w:style w:type="paragraph" w:styleId="Textkrper">
    <w:name w:val="Body Text"/>
    <w:basedOn w:val="Standard"/>
    <w:pPr>
      <w:spacing w:after="120"/>
    </w:pPr>
  </w:style>
  <w:style w:type="character" w:customStyle="1" w:styleId="BesuchterHyperlink">
    <w:name w:val="BesuchterHyperlink"/>
    <w:rPr>
      <w:color w:val="8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angabenEindruck">
    <w:name w:val="Adressangaben Eindruck"/>
    <w:basedOn w:val="Standard"/>
    <w:rsid w:val="00D22E5B"/>
    <w:pPr>
      <w:widowControl w:val="0"/>
      <w:tabs>
        <w:tab w:val="left" w:pos="300"/>
      </w:tabs>
      <w:autoSpaceDE w:val="0"/>
      <w:autoSpaceDN w:val="0"/>
      <w:adjustRightInd w:val="0"/>
      <w:spacing w:line="180" w:lineRule="atLeast"/>
      <w:textAlignment w:val="center"/>
    </w:pPr>
    <w:rPr>
      <w:rFonts w:ascii="Arial" w:hAnsi="Arial"/>
      <w:color w:val="000000"/>
      <w:sz w:val="16"/>
      <w:szCs w:val="20"/>
    </w:rPr>
  </w:style>
  <w:style w:type="paragraph" w:customStyle="1" w:styleId="Adressangaben">
    <w:name w:val="Adressangaben"/>
    <w:basedOn w:val="Standard"/>
    <w:rsid w:val="00D22E5B"/>
    <w:pPr>
      <w:widowControl w:val="0"/>
      <w:tabs>
        <w:tab w:val="left" w:pos="300"/>
      </w:tabs>
      <w:autoSpaceDE w:val="0"/>
      <w:autoSpaceDN w:val="0"/>
      <w:adjustRightInd w:val="0"/>
      <w:spacing w:line="180" w:lineRule="atLeast"/>
      <w:jc w:val="right"/>
      <w:textAlignment w:val="center"/>
    </w:pPr>
    <w:rPr>
      <w:rFonts w:ascii="Arial" w:hAnsi="Arial"/>
      <w:color w:val="000000"/>
      <w:sz w:val="16"/>
      <w:szCs w:val="20"/>
    </w:rPr>
  </w:style>
  <w:style w:type="paragraph" w:customStyle="1" w:styleId="KorrespondenztextArial">
    <w:name w:val="Korrespondenztext Arial"/>
    <w:basedOn w:val="Standard"/>
    <w:rsid w:val="001E292F"/>
    <w:pPr>
      <w:widowControl w:val="0"/>
      <w:autoSpaceDE w:val="0"/>
      <w:autoSpaceDN w:val="0"/>
      <w:adjustRightInd w:val="0"/>
      <w:spacing w:line="240" w:lineRule="atLeast"/>
      <w:textAlignment w:val="baseline"/>
    </w:pPr>
    <w:rPr>
      <w:rFonts w:ascii="Arial" w:hAnsi="Arial"/>
      <w:color w:val="000000"/>
      <w:sz w:val="20"/>
      <w:szCs w:val="20"/>
    </w:rPr>
  </w:style>
  <w:style w:type="paragraph" w:styleId="Sprechblasentext">
    <w:name w:val="Balloon Text"/>
    <w:basedOn w:val="Standard"/>
    <w:semiHidden/>
    <w:rsid w:val="00936DFB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22BD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D40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5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4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3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7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41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869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449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081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orary%20Internet%20Files\Briefkopf-070129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Briefkopf-070129</Template>
  <TotalTime>0</TotalTime>
  <Pages>2</Pages>
  <Words>144</Words>
  <Characters>1325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Musikverein Hillesheim e</vt:lpstr>
    </vt:vector>
  </TitlesOfParts>
  <Company>The Entertainer</Company>
  <LinksUpToDate>false</LinksUpToDate>
  <CharactersWithSpaces>1467</CharactersWithSpaces>
  <SharedDoc>false</SharedDoc>
  <HLinks>
    <vt:vector size="6" baseType="variant"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mailto:info@eifelphilharmonie.de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Musikverein Hillesheim e</dc:title>
  <dc:subject/>
  <dc:creator>Hilgers</dc:creator>
  <cp:keywords/>
  <cp:lastModifiedBy>Johannes Born</cp:lastModifiedBy>
  <cp:revision>11</cp:revision>
  <cp:lastPrinted>2019-01-18T16:38:00Z</cp:lastPrinted>
  <dcterms:created xsi:type="dcterms:W3CDTF">2019-01-17T21:26:00Z</dcterms:created>
  <dcterms:modified xsi:type="dcterms:W3CDTF">2019-01-18T16:39:00Z</dcterms:modified>
</cp:coreProperties>
</file>